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A8406" w14:textId="1E6D64D8" w:rsidR="004A730F" w:rsidRDefault="00DD0D81" w:rsidP="004A730F">
      <w:r>
        <w:t>Beste</w:t>
      </w:r>
      <w:r w:rsidR="00D2466C">
        <w:t xml:space="preserve"> </w:t>
      </w:r>
      <w:r w:rsidR="00B5277C">
        <w:t>NAAM</w:t>
      </w:r>
      <w:r w:rsidR="00223626">
        <w:t>,</w:t>
      </w:r>
    </w:p>
    <w:p w14:paraId="44A7B78A" w14:textId="7F5036DB" w:rsidR="00DD0D81" w:rsidRDefault="00DD0D81" w:rsidP="004A730F"/>
    <w:p w14:paraId="43556D7A" w14:textId="60E8E1F0" w:rsidR="009323C0" w:rsidRDefault="009323C0" w:rsidP="004A730F">
      <w:r w:rsidRPr="009323C0">
        <w:rPr>
          <w:b/>
          <w:bCs/>
        </w:rPr>
        <w:t>LET OP</w:t>
      </w:r>
      <w:r>
        <w:t>: mocht je deze e-mail al eerder hebben ontvangen, dan mag je deze als niet verzonden beschouwen en kun je gewoon blijven inloggen.</w:t>
      </w:r>
    </w:p>
    <w:p w14:paraId="5589F61E" w14:textId="77777777" w:rsidR="009323C0" w:rsidRDefault="009323C0" w:rsidP="004A730F"/>
    <w:p w14:paraId="46E22A78" w14:textId="61412017" w:rsidR="009323C0" w:rsidRDefault="00325030" w:rsidP="009323C0">
      <w:r>
        <w:t>Je</w:t>
      </w:r>
      <w:r w:rsidR="001C5FD7">
        <w:t xml:space="preserve"> bent door jouw vereniging aangemeld voor </w:t>
      </w:r>
      <w:r w:rsidR="004E06B1">
        <w:t xml:space="preserve">de </w:t>
      </w:r>
      <w:proofErr w:type="spellStart"/>
      <w:r w:rsidR="004E06B1">
        <w:t>scheidsrechterscursus</w:t>
      </w:r>
      <w:proofErr w:type="spellEnd"/>
      <w:r w:rsidR="004E06B1">
        <w:t xml:space="preserve"> van de KNHB. </w:t>
      </w:r>
      <w:r>
        <w:t xml:space="preserve">Via deze mail </w:t>
      </w:r>
      <w:r w:rsidR="00224B30">
        <w:t xml:space="preserve">sturen we </w:t>
      </w:r>
      <w:r w:rsidR="003A2AEF">
        <w:t xml:space="preserve">de informatie over </w:t>
      </w:r>
      <w:r w:rsidR="002933E7">
        <w:t>de Digitale leeromgeving (DLO).</w:t>
      </w:r>
      <w:r w:rsidR="00DD0D81">
        <w:t xml:space="preserve"> </w:t>
      </w:r>
      <w:r w:rsidR="004309AD">
        <w:t xml:space="preserve">Om in te loggen </w:t>
      </w:r>
      <w:r w:rsidR="002A508E">
        <w:t xml:space="preserve">in de DLO dien je een KNHB-account te hebben. </w:t>
      </w:r>
      <w:r w:rsidR="009323C0">
        <w:t xml:space="preserve">Om een KNHB-account aan te maken, kun je onderstaande stappen doorlopen. Let er op dat je het juiste bondsnummer hebt om een account te kunnen aanmaken. </w:t>
      </w:r>
    </w:p>
    <w:p w14:paraId="0B409008" w14:textId="77777777" w:rsidR="009323C0" w:rsidRDefault="009323C0" w:rsidP="004A730F"/>
    <w:p w14:paraId="55CAEE98" w14:textId="03EE5142" w:rsidR="009374A6" w:rsidRDefault="009374A6" w:rsidP="009374A6">
      <w:r>
        <w:t xml:space="preserve">Ga naar </w:t>
      </w:r>
      <w:hyperlink r:id="rId11" w:history="1">
        <w:r w:rsidRPr="00DB4C8D">
          <w:rPr>
            <w:rStyle w:val="Hyperlink"/>
          </w:rPr>
          <w:t>www.knhb.nl</w:t>
        </w:r>
      </w:hyperlink>
      <w:r>
        <w:t xml:space="preserve"> en klik rechtsboven op account aanmaken</w:t>
      </w:r>
      <w:r w:rsidR="00820E28">
        <w:t>.</w:t>
      </w:r>
    </w:p>
    <w:p w14:paraId="59268F2A" w14:textId="77777777" w:rsidR="006352AF" w:rsidRDefault="009374A6" w:rsidP="009374A6">
      <w:r>
        <w:rPr>
          <w:noProof/>
        </w:rPr>
        <w:drawing>
          <wp:inline distT="0" distB="0" distL="0" distR="0" wp14:anchorId="03B3C122" wp14:editId="2204F471">
            <wp:extent cx="5760720" cy="291528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64F99A" w14:textId="3B34D0BD" w:rsidR="00820E28" w:rsidRDefault="00820E28" w:rsidP="009374A6">
      <w:r>
        <w:t xml:space="preserve">In het scherm dat volgt vul je je </w:t>
      </w:r>
      <w:r w:rsidR="009374A6">
        <w:t xml:space="preserve">gegevens in. </w:t>
      </w:r>
      <w:r>
        <w:t>Let</w:t>
      </w:r>
      <w:r w:rsidR="009374A6">
        <w:t xml:space="preserve"> hierbij</w:t>
      </w:r>
      <w:r>
        <w:t xml:space="preserve"> op </w:t>
      </w:r>
      <w:r w:rsidR="009374A6">
        <w:t>dat je je bondsnummer en geboortedatum invult. Jouw bondsnummer</w:t>
      </w:r>
      <w:r w:rsidR="00212C0A">
        <w:t xml:space="preserve"> is</w:t>
      </w:r>
      <w:r w:rsidR="005462C5">
        <w:t xml:space="preserve"> </w:t>
      </w:r>
      <w:r w:rsidR="003C412E">
        <w:fldChar w:fldCharType="begin"/>
      </w:r>
      <w:r w:rsidR="003C412E">
        <w:instrText xml:space="preserve"> MERGEFIELD login </w:instrText>
      </w:r>
      <w:r w:rsidR="003C412E">
        <w:fldChar w:fldCharType="separate"/>
      </w:r>
      <w:r w:rsidR="00337712">
        <w:rPr>
          <w:noProof/>
        </w:rPr>
        <w:t>K</w:t>
      </w:r>
      <w:r w:rsidR="003C412E">
        <w:rPr>
          <w:noProof/>
        </w:rPr>
        <w:fldChar w:fldCharType="end"/>
      </w:r>
      <w:r w:rsidR="00B5277C">
        <w:rPr>
          <w:noProof/>
        </w:rPr>
        <w:t>+</w:t>
      </w:r>
      <w:bookmarkStart w:id="0" w:name="_GoBack"/>
      <w:bookmarkEnd w:id="0"/>
      <w:r w:rsidR="00B5277C">
        <w:rPr>
          <w:noProof/>
        </w:rPr>
        <w:t>nr</w:t>
      </w:r>
      <w:r w:rsidR="00517745">
        <w:t>.</w:t>
      </w:r>
      <w:r w:rsidR="009374A6">
        <w:t xml:space="preserve"> </w:t>
      </w:r>
      <w:r>
        <w:t xml:space="preserve"> </w:t>
      </w:r>
    </w:p>
    <w:p w14:paraId="2A3239D3" w14:textId="77777777" w:rsidR="00820E28" w:rsidRDefault="00820E28" w:rsidP="009374A6"/>
    <w:p w14:paraId="656E4567" w14:textId="1C5CEBF9" w:rsidR="00820E28" w:rsidRDefault="009323C0" w:rsidP="009374A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F1445" wp14:editId="431CCBBD">
                <wp:simplePos x="0" y="0"/>
                <wp:positionH relativeFrom="column">
                  <wp:posOffset>1536700</wp:posOffset>
                </wp:positionH>
                <wp:positionV relativeFrom="paragraph">
                  <wp:posOffset>2436495</wp:posOffset>
                </wp:positionV>
                <wp:extent cx="1592580" cy="403860"/>
                <wp:effectExtent l="0" t="0" r="26670" b="15240"/>
                <wp:wrapNone/>
                <wp:docPr id="11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403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1791D2" id="Ovaal 11" o:spid="_x0000_s1026" style="position:absolute;margin-left:121pt;margin-top:191.85pt;width:125.4pt;height:3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936F1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2AE17" wp14:editId="7FB79DE0">
                <wp:simplePos x="0" y="0"/>
                <wp:positionH relativeFrom="margin">
                  <wp:posOffset>-220980</wp:posOffset>
                </wp:positionH>
                <wp:positionV relativeFrom="paragraph">
                  <wp:posOffset>2436495</wp:posOffset>
                </wp:positionV>
                <wp:extent cx="1348740" cy="403860"/>
                <wp:effectExtent l="0" t="0" r="22860" b="1524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403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65E63A" id="Ovaal 9" o:spid="_x0000_s1026" style="position:absolute;margin-left:-17.4pt;margin-top:191.85pt;width:106.2pt;height:31.8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36F1A">
        <w:rPr>
          <w:noProof/>
        </w:rPr>
        <w:drawing>
          <wp:inline distT="0" distB="0" distL="0" distR="0" wp14:anchorId="6A90C456" wp14:editId="39E84C58">
            <wp:extent cx="3566160" cy="3152682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994" cy="318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3C3EE" w14:textId="52AC3C4B" w:rsidR="00820E28" w:rsidRDefault="00820E28" w:rsidP="009374A6">
      <w:r>
        <w:lastRenderedPageBreak/>
        <w:t>Klik op registreer en jouw KNHB-account is aangemaakt.</w:t>
      </w:r>
    </w:p>
    <w:p w14:paraId="3491E8B5" w14:textId="77777777" w:rsidR="00820E28" w:rsidRDefault="00820E28" w:rsidP="009374A6"/>
    <w:p w14:paraId="33D571B2" w14:textId="6608BF67" w:rsidR="00820E28" w:rsidRDefault="00820E28" w:rsidP="009374A6">
      <w:r>
        <w:t xml:space="preserve">Krijg je de melding dat je bondsnummer reeds in gebruik is, dan heb je mogelijk al eens eerder een KNHB.nl- of Hockey.nl-account aangemaakt. </w:t>
      </w:r>
    </w:p>
    <w:p w14:paraId="1D3BA749" w14:textId="77777777" w:rsidR="00820E28" w:rsidRDefault="00820E28" w:rsidP="009374A6">
      <w:r>
        <w:t xml:space="preserve">Krijg je de melding dat je geboortedatum niet juist is, check dan bij je vereniging of deze er goed in staat. </w:t>
      </w:r>
    </w:p>
    <w:p w14:paraId="003D599D" w14:textId="7A39FA13" w:rsidR="00820E28" w:rsidRDefault="00820E28" w:rsidP="009374A6">
      <w:r>
        <w:t xml:space="preserve">Bij eventuele vragen kun je een e-mail sturen naar </w:t>
      </w:r>
      <w:hyperlink r:id="rId14" w:history="1">
        <w:r w:rsidRPr="00BD38D3">
          <w:rPr>
            <w:rStyle w:val="Hyperlink"/>
          </w:rPr>
          <w:t>opleidingen@knhb.nl</w:t>
        </w:r>
      </w:hyperlink>
      <w:r>
        <w:t xml:space="preserve">. </w:t>
      </w:r>
    </w:p>
    <w:p w14:paraId="363FE8A1" w14:textId="77777777" w:rsidR="00820E28" w:rsidRDefault="00820E28" w:rsidP="009374A6"/>
    <w:p w14:paraId="2D8F9C2E" w14:textId="36E71074" w:rsidR="009374A6" w:rsidRDefault="00820E28" w:rsidP="009374A6">
      <w:r>
        <w:t>Na het aanmaken van je KNHB-account ga je na</w:t>
      </w:r>
      <w:r w:rsidR="0036030A">
        <w:t xml:space="preserve">ar </w:t>
      </w:r>
      <w:r w:rsidR="0036030A" w:rsidRPr="006352AF">
        <w:rPr>
          <w:b/>
          <w:bCs/>
        </w:rPr>
        <w:t>opleidingen.knhb.nl</w:t>
      </w:r>
      <w:r>
        <w:t>.</w:t>
      </w:r>
    </w:p>
    <w:p w14:paraId="7BD4F399" w14:textId="5A833A8C" w:rsidR="00820E28" w:rsidRDefault="00820E28" w:rsidP="009374A6">
      <w:r>
        <w:t xml:space="preserve">Klik op </w:t>
      </w:r>
      <w:proofErr w:type="spellStart"/>
      <w:r>
        <w:t>OpenID</w:t>
      </w:r>
      <w:proofErr w:type="spellEnd"/>
      <w:r>
        <w:t xml:space="preserve"> Connec</w:t>
      </w:r>
      <w:r w:rsidR="0036030A">
        <w:t>t</w:t>
      </w:r>
      <w:r>
        <w:t>.</w:t>
      </w:r>
    </w:p>
    <w:p w14:paraId="796751E5" w14:textId="77777777" w:rsidR="009374A6" w:rsidRDefault="009374A6" w:rsidP="009374A6"/>
    <w:p w14:paraId="0BBDBF72" w14:textId="583E93DD" w:rsidR="009374A6" w:rsidRDefault="00514B82" w:rsidP="009374A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B7C45" wp14:editId="2AF77EA3">
                <wp:simplePos x="0" y="0"/>
                <wp:positionH relativeFrom="column">
                  <wp:posOffset>35560</wp:posOffset>
                </wp:positionH>
                <wp:positionV relativeFrom="paragraph">
                  <wp:posOffset>340360</wp:posOffset>
                </wp:positionV>
                <wp:extent cx="830580" cy="312420"/>
                <wp:effectExtent l="0" t="0" r="26670" b="1143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12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5887F7" id="Ovaal 13" o:spid="_x0000_s1026" style="position:absolute;margin-left:2.8pt;margin-top:26.8pt;width:65.4pt;height:2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86EA55" wp14:editId="29CE8A7A">
            <wp:extent cx="3136570" cy="1813560"/>
            <wp:effectExtent l="0" t="0" r="698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6215" cy="183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E9AD" w14:textId="77777777" w:rsidR="00820E28" w:rsidRDefault="00820E28" w:rsidP="009374A6"/>
    <w:p w14:paraId="4ADAD464" w14:textId="6F3F11B3" w:rsidR="00FC6313" w:rsidRDefault="00820E28" w:rsidP="009374A6">
      <w:r>
        <w:t>Klik op inloggen met een knhb.nl- of hockey.nl-account</w:t>
      </w:r>
    </w:p>
    <w:p w14:paraId="1798C62A" w14:textId="79445AD5" w:rsidR="00FC6313" w:rsidRDefault="003856B2" w:rsidP="009374A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5D8F45" wp14:editId="5B5D6B8B">
                <wp:simplePos x="0" y="0"/>
                <wp:positionH relativeFrom="column">
                  <wp:posOffset>142240</wp:posOffset>
                </wp:positionH>
                <wp:positionV relativeFrom="paragraph">
                  <wp:posOffset>1334770</wp:posOffset>
                </wp:positionV>
                <wp:extent cx="1371600" cy="685800"/>
                <wp:effectExtent l="0" t="0" r="19050" b="19050"/>
                <wp:wrapNone/>
                <wp:docPr id="17" name="Ova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09B6B2" id="Ovaal 17" o:spid="_x0000_s1026" style="position:absolute;margin-left:11.2pt;margin-top:105.1pt;width:108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12FBEE9" wp14:editId="08B33CA6">
            <wp:extent cx="3361921" cy="2301240"/>
            <wp:effectExtent l="0" t="0" r="0" b="381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8146" cy="232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74584" w14:textId="29F3A4A4" w:rsidR="009374A6" w:rsidRDefault="009374A6" w:rsidP="009374A6"/>
    <w:p w14:paraId="650F7986" w14:textId="68B2344F" w:rsidR="009374A6" w:rsidRDefault="00820E28" w:rsidP="009374A6">
      <w:r>
        <w:t xml:space="preserve">Je wordt doorgeleid naar de website van de KNHB. Log hier in met het eerder door jou aangemaakte of je reeds bestaande KNHB.nl-account. </w:t>
      </w:r>
    </w:p>
    <w:p w14:paraId="1DB5E492" w14:textId="77777777" w:rsidR="009374A6" w:rsidRDefault="009374A6" w:rsidP="009374A6"/>
    <w:p w14:paraId="660E752D" w14:textId="77777777" w:rsidR="009374A6" w:rsidRDefault="009374A6" w:rsidP="009374A6">
      <w:r>
        <w:rPr>
          <w:noProof/>
        </w:rPr>
        <w:drawing>
          <wp:inline distT="0" distB="0" distL="0" distR="0" wp14:anchorId="78AE65E0" wp14:editId="6A569C39">
            <wp:extent cx="1981200" cy="1364827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5078" cy="13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22BC5" w14:textId="77777777" w:rsidR="009374A6" w:rsidRDefault="009374A6" w:rsidP="009374A6"/>
    <w:p w14:paraId="7545F809" w14:textId="44C0D8CE" w:rsidR="009374A6" w:rsidRDefault="009374A6" w:rsidP="009374A6">
      <w:r>
        <w:t xml:space="preserve">Na het inloggen </w:t>
      </w:r>
      <w:r w:rsidR="00820E28">
        <w:t>kom</w:t>
      </w:r>
      <w:r>
        <w:t xml:space="preserve"> je weer </w:t>
      </w:r>
      <w:r w:rsidR="00820E28">
        <w:t>op</w:t>
      </w:r>
      <w:r>
        <w:t xml:space="preserve"> de inlogsite van de </w:t>
      </w:r>
      <w:r w:rsidR="00820E28">
        <w:t>Digitale Leeromgeving</w:t>
      </w:r>
      <w:r>
        <w:t>.</w:t>
      </w:r>
    </w:p>
    <w:p w14:paraId="354A2A15" w14:textId="793D39E6" w:rsidR="00820E28" w:rsidRDefault="00820E28" w:rsidP="009374A6"/>
    <w:p w14:paraId="3CE31754" w14:textId="2C376F6D" w:rsidR="00820E28" w:rsidRDefault="00820E28" w:rsidP="009374A6">
      <w:r>
        <w:t>Klik op accepteer.</w:t>
      </w:r>
    </w:p>
    <w:p w14:paraId="18495873" w14:textId="5D35AD93" w:rsidR="009374A6" w:rsidRDefault="001574D6" w:rsidP="009374A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0C4A6" wp14:editId="0C4564B8">
                <wp:simplePos x="0" y="0"/>
                <wp:positionH relativeFrom="column">
                  <wp:posOffset>2748280</wp:posOffset>
                </wp:positionH>
                <wp:positionV relativeFrom="paragraph">
                  <wp:posOffset>1473200</wp:posOffset>
                </wp:positionV>
                <wp:extent cx="754380" cy="396240"/>
                <wp:effectExtent l="0" t="0" r="26670" b="22860"/>
                <wp:wrapNone/>
                <wp:docPr id="19" name="Ova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13A707" id="Ovaal 19" o:spid="_x0000_s1026" style="position:absolute;margin-left:216.4pt;margin-top:116pt;width:59.4pt;height:3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B80D8F" wp14:editId="3E15AD3D">
            <wp:extent cx="3735661" cy="1935480"/>
            <wp:effectExtent l="0" t="0" r="0" b="762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1773" cy="194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EBE6" w14:textId="77777777" w:rsidR="009374A6" w:rsidRDefault="009374A6" w:rsidP="009374A6"/>
    <w:p w14:paraId="1D90C464" w14:textId="148D6314" w:rsidR="009374A6" w:rsidRDefault="00820E28" w:rsidP="009374A6">
      <w:r>
        <w:t xml:space="preserve">Je bent nu op de startpagina van de Digitale Leeromgeving. Onderin het scherm zie je de Clubscheidsrechter oefenmodules 2019-2020. </w:t>
      </w:r>
    </w:p>
    <w:p w14:paraId="2449A5AD" w14:textId="77777777" w:rsidR="00820E28" w:rsidRDefault="00820E28" w:rsidP="009374A6"/>
    <w:p w14:paraId="4A273400" w14:textId="7D589086" w:rsidR="00DD77F7" w:rsidRDefault="00820E28" w:rsidP="009374A6">
      <w:r>
        <w:rPr>
          <w:noProof/>
        </w:rPr>
        <w:drawing>
          <wp:inline distT="0" distB="0" distL="0" distR="0" wp14:anchorId="49AD5A8B" wp14:editId="1E916592">
            <wp:extent cx="3764280" cy="2727155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4544" cy="273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052E" w14:textId="5EC2924C" w:rsidR="001B20FD" w:rsidRDefault="001B20FD" w:rsidP="009374A6"/>
    <w:p w14:paraId="2D08FD5E" w14:textId="1DBADB59" w:rsidR="00820E28" w:rsidRDefault="00820E28" w:rsidP="009374A6">
      <w:r>
        <w:t>Je kunt nu beginnen met oefenen voor het examen.</w:t>
      </w:r>
    </w:p>
    <w:p w14:paraId="32593599" w14:textId="77777777" w:rsidR="00820E28" w:rsidRDefault="00820E28" w:rsidP="009374A6"/>
    <w:p w14:paraId="0BCA644A" w14:textId="39BF6853" w:rsidR="00392061" w:rsidRDefault="001B20FD" w:rsidP="004A730F">
      <w:r>
        <w:t>Heel veel succes met het oefenen en je examen!</w:t>
      </w:r>
    </w:p>
    <w:p w14:paraId="0E271515" w14:textId="77777777" w:rsidR="001B20FD" w:rsidRDefault="001B20FD" w:rsidP="004A730F"/>
    <w:p w14:paraId="3DCC2068" w14:textId="7DE27D8F" w:rsidR="003B302D" w:rsidRDefault="00265250" w:rsidP="004A730F">
      <w:r>
        <w:t>Met vriendelijke groet,</w:t>
      </w:r>
    </w:p>
    <w:p w14:paraId="74F7C158" w14:textId="5FC14A79" w:rsidR="00265250" w:rsidRDefault="00265250" w:rsidP="004A730F"/>
    <w:p w14:paraId="1552E764" w14:textId="4245ADD0" w:rsidR="00265250" w:rsidRDefault="00265250" w:rsidP="004A730F">
      <w:r>
        <w:t>KNHB Expertisecentrum</w:t>
      </w:r>
    </w:p>
    <w:sectPr w:rsidR="00265250" w:rsidSect="00881259">
      <w:pgSz w:w="11906" w:h="16838" w:code="9"/>
      <w:pgMar w:top="2552" w:right="1814" w:bottom="1418" w:left="1588" w:header="765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56AAD" w14:textId="77777777" w:rsidR="003C412E" w:rsidRDefault="003C412E">
      <w:r>
        <w:separator/>
      </w:r>
    </w:p>
  </w:endnote>
  <w:endnote w:type="continuationSeparator" w:id="0">
    <w:p w14:paraId="5CCDB4D3" w14:textId="77777777" w:rsidR="003C412E" w:rsidRDefault="003C4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EE50E" w14:textId="77777777" w:rsidR="003C412E" w:rsidRDefault="003C412E">
      <w:r>
        <w:separator/>
      </w:r>
    </w:p>
  </w:footnote>
  <w:footnote w:type="continuationSeparator" w:id="0">
    <w:p w14:paraId="2F4DEA93" w14:textId="77777777" w:rsidR="003C412E" w:rsidRDefault="003C41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9A665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9232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FA96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562E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44AC4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04AB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8C88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80AE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29C53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CC23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7297F"/>
    <w:multiLevelType w:val="multilevel"/>
    <w:tmpl w:val="B328A0D4"/>
    <w:lvl w:ilvl="0">
      <w:start w:val="1"/>
      <w:numFmt w:val="decimal"/>
      <w:pStyle w:val="Kop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Restart w:val="0"/>
      <w:pStyle w:val="Kop2"/>
      <w:lvlText w:val="Actie: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none"/>
      <w:pStyle w:val="Kop3"/>
      <w:lvlText w:val="Besluit: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Restart w:val="0"/>
      <w:pStyle w:val="Kop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Kop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pStyle w:val="Kop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pStyle w:val="Kop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pStyle w:val="Kop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3A70321"/>
    <w:multiLevelType w:val="multilevel"/>
    <w:tmpl w:val="C082B9AC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Verdana" w:hAnsi="Verdana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</w:rPr>
    </w:lvl>
    <w:lvl w:ilvl="2">
      <w:start w:val="1"/>
      <w:numFmt w:val="bullet"/>
      <w:lvlText w:val="–"/>
      <w:lvlJc w:val="left"/>
      <w:pPr>
        <w:tabs>
          <w:tab w:val="num" w:pos="1418"/>
        </w:tabs>
        <w:ind w:left="1418" w:hanging="284"/>
      </w:pPr>
      <w:rPr>
        <w:rFonts w:ascii="Verdana" w:hAnsi="Verdana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BFE3410"/>
    <w:multiLevelType w:val="multilevel"/>
    <w:tmpl w:val="C082B9AC"/>
    <w:lvl w:ilvl="0">
      <w:start w:val="1"/>
      <w:numFmt w:val="bullet"/>
      <w:pStyle w:val="Lijstopsomteken"/>
      <w:lvlText w:val="–"/>
      <w:lvlJc w:val="left"/>
      <w:pPr>
        <w:tabs>
          <w:tab w:val="num" w:pos="851"/>
        </w:tabs>
        <w:ind w:left="851" w:hanging="284"/>
      </w:pPr>
      <w:rPr>
        <w:rFonts w:ascii="Verdana" w:hAnsi="Verdana" w:hint="default"/>
      </w:rPr>
    </w:lvl>
    <w:lvl w:ilvl="1">
      <w:start w:val="1"/>
      <w:numFmt w:val="bullet"/>
      <w:pStyle w:val="Lijstopsomteken2"/>
      <w:lvlText w:val="–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</w:rPr>
    </w:lvl>
    <w:lvl w:ilvl="2">
      <w:start w:val="1"/>
      <w:numFmt w:val="bullet"/>
      <w:pStyle w:val="Lijstopsomteken3"/>
      <w:lvlText w:val="–"/>
      <w:lvlJc w:val="left"/>
      <w:pPr>
        <w:tabs>
          <w:tab w:val="num" w:pos="1418"/>
        </w:tabs>
        <w:ind w:left="1418" w:hanging="284"/>
      </w:pPr>
      <w:rPr>
        <w:rFonts w:ascii="Verdana" w:hAnsi="Verdana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1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2"/>
  </w:num>
  <w:num w:numId="28">
    <w:abstractNumId w:val="12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81"/>
    <w:rsid w:val="000208BB"/>
    <w:rsid w:val="00084645"/>
    <w:rsid w:val="00091440"/>
    <w:rsid w:val="000D16E0"/>
    <w:rsid w:val="000D719F"/>
    <w:rsid w:val="00103320"/>
    <w:rsid w:val="00122184"/>
    <w:rsid w:val="00143A91"/>
    <w:rsid w:val="00143AA1"/>
    <w:rsid w:val="001445FB"/>
    <w:rsid w:val="00155DDC"/>
    <w:rsid w:val="001574D6"/>
    <w:rsid w:val="00173038"/>
    <w:rsid w:val="001B20FD"/>
    <w:rsid w:val="001C1294"/>
    <w:rsid w:val="001C5FD7"/>
    <w:rsid w:val="001F0597"/>
    <w:rsid w:val="002076DC"/>
    <w:rsid w:val="00212C0A"/>
    <w:rsid w:val="00213744"/>
    <w:rsid w:val="00223626"/>
    <w:rsid w:val="00224B30"/>
    <w:rsid w:val="0023769A"/>
    <w:rsid w:val="0024528D"/>
    <w:rsid w:val="00265250"/>
    <w:rsid w:val="00290B84"/>
    <w:rsid w:val="002933E7"/>
    <w:rsid w:val="0029605A"/>
    <w:rsid w:val="002A19F2"/>
    <w:rsid w:val="002A3E1A"/>
    <w:rsid w:val="002A508E"/>
    <w:rsid w:val="002A7D37"/>
    <w:rsid w:val="002C16AC"/>
    <w:rsid w:val="002E7D00"/>
    <w:rsid w:val="002F5CED"/>
    <w:rsid w:val="00321D3C"/>
    <w:rsid w:val="00325030"/>
    <w:rsid w:val="00337712"/>
    <w:rsid w:val="00352ACB"/>
    <w:rsid w:val="00356DAC"/>
    <w:rsid w:val="0036030A"/>
    <w:rsid w:val="00362FC2"/>
    <w:rsid w:val="0036746A"/>
    <w:rsid w:val="003856B2"/>
    <w:rsid w:val="00392061"/>
    <w:rsid w:val="003A1B03"/>
    <w:rsid w:val="003A2AEF"/>
    <w:rsid w:val="003B302D"/>
    <w:rsid w:val="003C412E"/>
    <w:rsid w:val="003D5818"/>
    <w:rsid w:val="0040099F"/>
    <w:rsid w:val="00403C8F"/>
    <w:rsid w:val="00404753"/>
    <w:rsid w:val="00430816"/>
    <w:rsid w:val="004309AD"/>
    <w:rsid w:val="00442D94"/>
    <w:rsid w:val="004505C8"/>
    <w:rsid w:val="00454A42"/>
    <w:rsid w:val="00497DF1"/>
    <w:rsid w:val="004A730F"/>
    <w:rsid w:val="004E06B1"/>
    <w:rsid w:val="00500C47"/>
    <w:rsid w:val="00502AC5"/>
    <w:rsid w:val="00514B82"/>
    <w:rsid w:val="00517745"/>
    <w:rsid w:val="00523775"/>
    <w:rsid w:val="0053703F"/>
    <w:rsid w:val="005462C5"/>
    <w:rsid w:val="005949D9"/>
    <w:rsid w:val="005A698F"/>
    <w:rsid w:val="005B595C"/>
    <w:rsid w:val="005C5301"/>
    <w:rsid w:val="005C5861"/>
    <w:rsid w:val="005E6979"/>
    <w:rsid w:val="00633548"/>
    <w:rsid w:val="006352AF"/>
    <w:rsid w:val="006417FF"/>
    <w:rsid w:val="00646649"/>
    <w:rsid w:val="00665908"/>
    <w:rsid w:val="00680AF6"/>
    <w:rsid w:val="00701864"/>
    <w:rsid w:val="00706B03"/>
    <w:rsid w:val="0071355C"/>
    <w:rsid w:val="00722E62"/>
    <w:rsid w:val="007508BF"/>
    <w:rsid w:val="0075613A"/>
    <w:rsid w:val="007601FE"/>
    <w:rsid w:val="007A1DF6"/>
    <w:rsid w:val="007A4B04"/>
    <w:rsid w:val="007D1CDB"/>
    <w:rsid w:val="00806FC4"/>
    <w:rsid w:val="008070A2"/>
    <w:rsid w:val="00811934"/>
    <w:rsid w:val="00814C7D"/>
    <w:rsid w:val="0081736D"/>
    <w:rsid w:val="00820E28"/>
    <w:rsid w:val="00881259"/>
    <w:rsid w:val="00891B95"/>
    <w:rsid w:val="00896205"/>
    <w:rsid w:val="00897F39"/>
    <w:rsid w:val="008A3D13"/>
    <w:rsid w:val="008A5F11"/>
    <w:rsid w:val="008A6C2C"/>
    <w:rsid w:val="008B498C"/>
    <w:rsid w:val="008F416C"/>
    <w:rsid w:val="00915715"/>
    <w:rsid w:val="00930D6B"/>
    <w:rsid w:val="009323C0"/>
    <w:rsid w:val="00936F1A"/>
    <w:rsid w:val="009374A6"/>
    <w:rsid w:val="009572D2"/>
    <w:rsid w:val="00983654"/>
    <w:rsid w:val="00987EDA"/>
    <w:rsid w:val="00991B92"/>
    <w:rsid w:val="00991E60"/>
    <w:rsid w:val="009B0C0E"/>
    <w:rsid w:val="009B78B4"/>
    <w:rsid w:val="009C4E78"/>
    <w:rsid w:val="009C65FE"/>
    <w:rsid w:val="009E2826"/>
    <w:rsid w:val="00A1548B"/>
    <w:rsid w:val="00A304DE"/>
    <w:rsid w:val="00A322DF"/>
    <w:rsid w:val="00A43839"/>
    <w:rsid w:val="00A81705"/>
    <w:rsid w:val="00AC6403"/>
    <w:rsid w:val="00AD00AB"/>
    <w:rsid w:val="00AF6656"/>
    <w:rsid w:val="00B01016"/>
    <w:rsid w:val="00B03008"/>
    <w:rsid w:val="00B5277C"/>
    <w:rsid w:val="00B55791"/>
    <w:rsid w:val="00BA6975"/>
    <w:rsid w:val="00BE2215"/>
    <w:rsid w:val="00BE45E7"/>
    <w:rsid w:val="00BE556C"/>
    <w:rsid w:val="00C12697"/>
    <w:rsid w:val="00C308B5"/>
    <w:rsid w:val="00CB7601"/>
    <w:rsid w:val="00CC008E"/>
    <w:rsid w:val="00CC7E3F"/>
    <w:rsid w:val="00CE3A4B"/>
    <w:rsid w:val="00CE4B35"/>
    <w:rsid w:val="00CE7BFF"/>
    <w:rsid w:val="00CF1A68"/>
    <w:rsid w:val="00D03107"/>
    <w:rsid w:val="00D17857"/>
    <w:rsid w:val="00D2466C"/>
    <w:rsid w:val="00D6095B"/>
    <w:rsid w:val="00DB7F78"/>
    <w:rsid w:val="00DD0D81"/>
    <w:rsid w:val="00DD77F7"/>
    <w:rsid w:val="00DF5206"/>
    <w:rsid w:val="00E00487"/>
    <w:rsid w:val="00E01E02"/>
    <w:rsid w:val="00E1280D"/>
    <w:rsid w:val="00E25134"/>
    <w:rsid w:val="00E262B0"/>
    <w:rsid w:val="00E26946"/>
    <w:rsid w:val="00E919E3"/>
    <w:rsid w:val="00E96CB9"/>
    <w:rsid w:val="00ED14C6"/>
    <w:rsid w:val="00ED6824"/>
    <w:rsid w:val="00F03A03"/>
    <w:rsid w:val="00F1602C"/>
    <w:rsid w:val="00F26998"/>
    <w:rsid w:val="00F4714A"/>
    <w:rsid w:val="00F70C1F"/>
    <w:rsid w:val="00FA19B0"/>
    <w:rsid w:val="00FC3D50"/>
    <w:rsid w:val="00FC6313"/>
    <w:rsid w:val="00FD37DE"/>
    <w:rsid w:val="00FD5ABF"/>
    <w:rsid w:val="00FE1879"/>
    <w:rsid w:val="00FE5D33"/>
    <w:rsid w:val="00F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338077"/>
  <w15:chartTrackingRefBased/>
  <w15:docId w15:val="{87916D20-DD98-43DB-A573-CE5BD45D7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18"/>
        <w:szCs w:val="18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uiPriority="19"/>
    <w:lsdException w:name="heading 1" w:uiPriority="4"/>
    <w:lsdException w:name="heading 2" w:semiHidden="1" w:uiPriority="4" w:unhideWhenUsed="1"/>
    <w:lsdException w:name="heading 3" w:semiHidden="1" w:uiPriority="4" w:unhideWhenUsed="1"/>
    <w:lsdException w:name="heading 4" w:semiHidden="1" w:uiPriority="19" w:unhideWhenUsed="1" w:qFormat="1"/>
    <w:lsdException w:name="heading 5" w:semiHidden="1" w:uiPriority="19" w:unhideWhenUsed="1" w:qFormat="1"/>
    <w:lsdException w:name="heading 6" w:semiHidden="1" w:uiPriority="19" w:unhideWhenUsed="1" w:qFormat="1"/>
    <w:lsdException w:name="heading 7" w:semiHidden="1" w:uiPriority="19" w:unhideWhenUsed="1" w:qFormat="1"/>
    <w:lsdException w:name="heading 8" w:semiHidden="1" w:uiPriority="19" w:unhideWhenUsed="1" w:qFormat="1"/>
    <w:lsdException w:name="heading 9" w:semiHidden="1" w:uiPriority="19" w:unhideWhenUsed="1" w:qFormat="1"/>
    <w:lsdException w:name="index 1" w:uiPriority="19"/>
    <w:lsdException w:name="index 2" w:uiPriority="19"/>
    <w:lsdException w:name="index 3" w:uiPriority="19"/>
    <w:lsdException w:name="index 4" w:uiPriority="19"/>
    <w:lsdException w:name="index 5" w:uiPriority="19"/>
    <w:lsdException w:name="index 6" w:uiPriority="19"/>
    <w:lsdException w:name="index 7" w:uiPriority="19"/>
    <w:lsdException w:name="index 8" w:uiPriority="19"/>
    <w:lsdException w:name="index 9" w:uiPriority="19"/>
    <w:lsdException w:name="toc 1" w:uiPriority="19"/>
    <w:lsdException w:name="toc 2" w:uiPriority="19"/>
    <w:lsdException w:name="toc 3" w:uiPriority="19"/>
    <w:lsdException w:name="toc 4" w:uiPriority="19"/>
    <w:lsdException w:name="toc 5" w:uiPriority="19"/>
    <w:lsdException w:name="toc 6" w:uiPriority="19"/>
    <w:lsdException w:name="toc 7" w:uiPriority="19"/>
    <w:lsdException w:name="toc 8" w:uiPriority="19"/>
    <w:lsdException w:name="toc 9" w:uiPriority="19"/>
    <w:lsdException w:name="footnote text" w:uiPriority="19"/>
    <w:lsdException w:name="annotation text" w:uiPriority="19"/>
    <w:lsdException w:name="header" w:uiPriority="19"/>
    <w:lsdException w:name="footer" w:uiPriority="19"/>
    <w:lsdException w:name="index heading" w:uiPriority="19"/>
    <w:lsdException w:name="caption" w:uiPriority="19"/>
    <w:lsdException w:name="table of figures" w:uiPriority="19"/>
    <w:lsdException w:name="envelope return" w:uiPriority="19"/>
    <w:lsdException w:name="footnote reference" w:uiPriority="19"/>
    <w:lsdException w:name="annotation reference" w:uiPriority="19"/>
    <w:lsdException w:name="page number" w:uiPriority="19"/>
    <w:lsdException w:name="endnote reference" w:uiPriority="19"/>
    <w:lsdException w:name="endnote text" w:uiPriority="19"/>
    <w:lsdException w:name="table of authorities" w:uiPriority="19"/>
    <w:lsdException w:name="macro" w:uiPriority="19"/>
    <w:lsdException w:name="toa heading" w:uiPriority="19"/>
    <w:lsdException w:name="List Bullet" w:uiPriority="9" w:qFormat="1"/>
    <w:lsdException w:name="List Bullet 2" w:uiPriority="9" w:qFormat="1"/>
    <w:lsdException w:name="List Bullet 3" w:uiPriority="9" w:qFormat="1"/>
    <w:lsdException w:name="Closing" w:uiPriority="19"/>
    <w:lsdException w:name="Default Paragraph Font" w:uiPriority="1"/>
    <w:lsdException w:name="Body Text" w:qFormat="1"/>
    <w:lsdException w:name="Salutation" w:uiPriority="19"/>
    <w:lsdException w:name="Body Text 2" w:uiPriority="1" w:qFormat="1"/>
    <w:lsdException w:name="Hyperlink" w:uiPriority="99"/>
    <w:lsdException w:name="Document Map" w:uiPriority="19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uiPriority="19"/>
    <w:lsdException w:name="No List" w:uiPriority="99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19" w:unhideWhenUsed="1"/>
    <w:lsdException w:name="Table Theme" w:semiHidden="1" w:unhideWhenUsed="1"/>
    <w:lsdException w:name="Placeholder Text" w:semiHidden="1" w:uiPriority="99"/>
    <w:lsdException w:name="No Spacing" w:uiPriority="1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uiPriority w:val="19"/>
    <w:rsid w:val="00FE5D33"/>
  </w:style>
  <w:style w:type="paragraph" w:styleId="Kop1">
    <w:name w:val="heading 1"/>
    <w:aliases w:val="1 item"/>
    <w:basedOn w:val="Plattetekst"/>
    <w:link w:val="Kop1Char"/>
    <w:uiPriority w:val="4"/>
    <w:rsid w:val="00FE5D33"/>
    <w:pPr>
      <w:keepNext/>
      <w:numPr>
        <w:numId w:val="26"/>
      </w:numPr>
      <w:spacing w:before="240"/>
      <w:outlineLvl w:val="0"/>
    </w:pPr>
    <w:rPr>
      <w:rFonts w:cs="Arial"/>
      <w:bCs/>
      <w:kern w:val="32"/>
      <w:szCs w:val="32"/>
    </w:rPr>
  </w:style>
  <w:style w:type="paragraph" w:styleId="Kop2">
    <w:name w:val="heading 2"/>
    <w:aliases w:val="2 actie"/>
    <w:basedOn w:val="Plattetekst"/>
    <w:next w:val="Kop1"/>
    <w:link w:val="Kop2Char"/>
    <w:uiPriority w:val="4"/>
    <w:rsid w:val="00FE5D33"/>
    <w:pPr>
      <w:numPr>
        <w:ilvl w:val="1"/>
        <w:numId w:val="26"/>
      </w:numPr>
      <w:pBdr>
        <w:top w:val="single" w:sz="4" w:space="3" w:color="DDDDDD"/>
        <w:left w:val="single" w:sz="4" w:space="3" w:color="DDDDDD"/>
        <w:bottom w:val="single" w:sz="4" w:space="3" w:color="DDDDDD"/>
        <w:right w:val="single" w:sz="4" w:space="0" w:color="DDDDDD"/>
      </w:pBdr>
      <w:shd w:val="clear" w:color="auto" w:fill="D9D9D9"/>
      <w:tabs>
        <w:tab w:val="right" w:pos="8363"/>
      </w:tabs>
      <w:outlineLvl w:val="1"/>
    </w:pPr>
    <w:rPr>
      <w:rFonts w:cs="Arial"/>
      <w:bCs/>
      <w:iCs/>
      <w:szCs w:val="28"/>
    </w:rPr>
  </w:style>
  <w:style w:type="paragraph" w:styleId="Kop3">
    <w:name w:val="heading 3"/>
    <w:aliases w:val="3 besluit"/>
    <w:basedOn w:val="Kop2"/>
    <w:next w:val="Kop1"/>
    <w:link w:val="Kop3Char"/>
    <w:uiPriority w:val="4"/>
    <w:rsid w:val="00FE5D33"/>
    <w:pPr>
      <w:numPr>
        <w:ilvl w:val="2"/>
      </w:numPr>
      <w:outlineLvl w:val="2"/>
    </w:pPr>
  </w:style>
  <w:style w:type="paragraph" w:styleId="Kop4">
    <w:name w:val="heading 4"/>
    <w:basedOn w:val="Plattetekst"/>
    <w:next w:val="Standaard"/>
    <w:link w:val="Kop4Char"/>
    <w:uiPriority w:val="19"/>
    <w:semiHidden/>
    <w:qFormat/>
    <w:rsid w:val="00FE5D33"/>
    <w:pPr>
      <w:keepNext/>
      <w:numPr>
        <w:ilvl w:val="3"/>
        <w:numId w:val="26"/>
      </w:numPr>
      <w:outlineLvl w:val="3"/>
    </w:pPr>
    <w:rPr>
      <w:bCs/>
      <w:szCs w:val="28"/>
    </w:rPr>
  </w:style>
  <w:style w:type="paragraph" w:styleId="Kop5">
    <w:name w:val="heading 5"/>
    <w:basedOn w:val="Standaard"/>
    <w:next w:val="Standaard"/>
    <w:link w:val="Kop5Char"/>
    <w:uiPriority w:val="19"/>
    <w:semiHidden/>
    <w:qFormat/>
    <w:rsid w:val="00FE5D33"/>
    <w:pPr>
      <w:numPr>
        <w:ilvl w:val="4"/>
        <w:numId w:val="2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uiPriority w:val="19"/>
    <w:semiHidden/>
    <w:qFormat/>
    <w:rsid w:val="00FE5D33"/>
    <w:pPr>
      <w:numPr>
        <w:ilvl w:val="5"/>
        <w:numId w:val="26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19"/>
    <w:semiHidden/>
    <w:qFormat/>
    <w:rsid w:val="00FE5D33"/>
    <w:pPr>
      <w:numPr>
        <w:ilvl w:val="6"/>
        <w:numId w:val="26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link w:val="Kop8Char"/>
    <w:uiPriority w:val="19"/>
    <w:semiHidden/>
    <w:qFormat/>
    <w:rsid w:val="00FE5D33"/>
    <w:pPr>
      <w:numPr>
        <w:ilvl w:val="7"/>
        <w:numId w:val="26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link w:val="Kop9Char"/>
    <w:uiPriority w:val="19"/>
    <w:semiHidden/>
    <w:qFormat/>
    <w:rsid w:val="00FE5D33"/>
    <w:pPr>
      <w:numPr>
        <w:ilvl w:val="8"/>
        <w:numId w:val="2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qFormat/>
    <w:rsid w:val="00FE5D33"/>
  </w:style>
  <w:style w:type="table" w:styleId="Tabelraster">
    <w:name w:val="Table Grid"/>
    <w:basedOn w:val="Standaardtabel"/>
    <w:rsid w:val="00FE5D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uiPriority w:val="19"/>
    <w:rsid w:val="00FE5D33"/>
    <w:pPr>
      <w:tabs>
        <w:tab w:val="right" w:pos="8505"/>
      </w:tabs>
      <w:ind w:left="-454"/>
    </w:pPr>
  </w:style>
  <w:style w:type="paragraph" w:styleId="Voettekst">
    <w:name w:val="footer"/>
    <w:basedOn w:val="Standaard"/>
    <w:uiPriority w:val="19"/>
    <w:rsid w:val="00FE5D33"/>
    <w:pPr>
      <w:tabs>
        <w:tab w:val="right" w:pos="8505"/>
      </w:tabs>
      <w:ind w:left="-454"/>
    </w:pPr>
    <w:rPr>
      <w:sz w:val="14"/>
    </w:rPr>
  </w:style>
  <w:style w:type="paragraph" w:styleId="Aanhef">
    <w:name w:val="Salutation"/>
    <w:basedOn w:val="Plattetekst"/>
    <w:next w:val="Standaard"/>
    <w:uiPriority w:val="19"/>
    <w:rsid w:val="00FE5D33"/>
    <w:rPr>
      <w:rFonts w:ascii="Calibri" w:eastAsia="Calibri" w:hAnsi="Calibri"/>
      <w:sz w:val="22"/>
      <w:lang w:eastAsia="en-US"/>
    </w:rPr>
  </w:style>
  <w:style w:type="paragraph" w:styleId="Afsluiting">
    <w:name w:val="Closing"/>
    <w:basedOn w:val="Plattetekst"/>
    <w:next w:val="Afzender"/>
    <w:uiPriority w:val="19"/>
    <w:rsid w:val="00FE5D33"/>
    <w:pPr>
      <w:spacing w:after="660"/>
    </w:pPr>
    <w:rPr>
      <w:rFonts w:eastAsia="Calibri"/>
      <w:lang w:eastAsia="en-US"/>
    </w:rPr>
  </w:style>
  <w:style w:type="paragraph" w:styleId="Geenafstand">
    <w:name w:val="No Spacing"/>
    <w:basedOn w:val="Plattetekst"/>
    <w:uiPriority w:val="19"/>
    <w:rsid w:val="00FE5D33"/>
    <w:rPr>
      <w:rFonts w:ascii="Calibri" w:eastAsia="Calibri" w:hAnsi="Calibri"/>
      <w:sz w:val="22"/>
      <w:lang w:eastAsia="en-US"/>
    </w:rPr>
  </w:style>
  <w:style w:type="paragraph" w:styleId="Ballontekst">
    <w:name w:val="Balloon Text"/>
    <w:basedOn w:val="Standaard"/>
    <w:uiPriority w:val="19"/>
    <w:rsid w:val="00FE5D33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19"/>
    <w:rsid w:val="00FE5D33"/>
    <w:rPr>
      <w:b/>
      <w:bCs/>
      <w:sz w:val="20"/>
      <w:szCs w:val="20"/>
    </w:rPr>
  </w:style>
  <w:style w:type="paragraph" w:styleId="Bronvermelding">
    <w:name w:val="table of authorities"/>
    <w:basedOn w:val="Standaard"/>
    <w:next w:val="Standaard"/>
    <w:uiPriority w:val="19"/>
    <w:rsid w:val="00FE5D33"/>
    <w:pPr>
      <w:ind w:left="180" w:hanging="180"/>
    </w:pPr>
  </w:style>
  <w:style w:type="paragraph" w:styleId="Documentstructuur">
    <w:name w:val="Document Map"/>
    <w:basedOn w:val="Standaard"/>
    <w:uiPriority w:val="19"/>
    <w:rsid w:val="00FE5D3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indnootmarkering">
    <w:name w:val="endnote reference"/>
    <w:uiPriority w:val="19"/>
    <w:rsid w:val="00FE5D33"/>
    <w:rPr>
      <w:vertAlign w:val="superscript"/>
    </w:rPr>
  </w:style>
  <w:style w:type="paragraph" w:styleId="Eindnoottekst">
    <w:name w:val="endnote text"/>
    <w:basedOn w:val="Standaard"/>
    <w:uiPriority w:val="19"/>
    <w:rsid w:val="00FE5D33"/>
    <w:rPr>
      <w:sz w:val="20"/>
      <w:szCs w:val="20"/>
    </w:rPr>
  </w:style>
  <w:style w:type="paragraph" w:styleId="Index1">
    <w:name w:val="index 1"/>
    <w:basedOn w:val="Standaard"/>
    <w:next w:val="Standaard"/>
    <w:autoRedefine/>
    <w:uiPriority w:val="19"/>
    <w:rsid w:val="00FE5D33"/>
    <w:pPr>
      <w:ind w:left="180" w:hanging="180"/>
    </w:pPr>
  </w:style>
  <w:style w:type="paragraph" w:styleId="Index2">
    <w:name w:val="index 2"/>
    <w:basedOn w:val="Standaard"/>
    <w:next w:val="Standaard"/>
    <w:autoRedefine/>
    <w:uiPriority w:val="19"/>
    <w:rsid w:val="00FE5D33"/>
    <w:pPr>
      <w:ind w:left="360" w:hanging="180"/>
    </w:pPr>
  </w:style>
  <w:style w:type="paragraph" w:styleId="Index3">
    <w:name w:val="index 3"/>
    <w:basedOn w:val="Standaard"/>
    <w:next w:val="Standaard"/>
    <w:autoRedefine/>
    <w:uiPriority w:val="19"/>
    <w:rsid w:val="00FE5D33"/>
    <w:pPr>
      <w:ind w:left="540" w:hanging="180"/>
    </w:pPr>
  </w:style>
  <w:style w:type="paragraph" w:styleId="Index4">
    <w:name w:val="index 4"/>
    <w:basedOn w:val="Standaard"/>
    <w:next w:val="Standaard"/>
    <w:autoRedefine/>
    <w:uiPriority w:val="19"/>
    <w:rsid w:val="00FE5D33"/>
    <w:pPr>
      <w:ind w:left="720" w:hanging="180"/>
    </w:pPr>
  </w:style>
  <w:style w:type="paragraph" w:styleId="Index5">
    <w:name w:val="index 5"/>
    <w:basedOn w:val="Standaard"/>
    <w:next w:val="Standaard"/>
    <w:autoRedefine/>
    <w:uiPriority w:val="19"/>
    <w:rsid w:val="00FE5D33"/>
    <w:pPr>
      <w:ind w:left="900" w:hanging="180"/>
    </w:pPr>
  </w:style>
  <w:style w:type="paragraph" w:styleId="Index6">
    <w:name w:val="index 6"/>
    <w:basedOn w:val="Standaard"/>
    <w:next w:val="Standaard"/>
    <w:autoRedefine/>
    <w:uiPriority w:val="19"/>
    <w:rsid w:val="00FE5D33"/>
    <w:pPr>
      <w:ind w:left="1080" w:hanging="180"/>
    </w:pPr>
  </w:style>
  <w:style w:type="paragraph" w:styleId="Index7">
    <w:name w:val="index 7"/>
    <w:basedOn w:val="Standaard"/>
    <w:next w:val="Standaard"/>
    <w:autoRedefine/>
    <w:uiPriority w:val="19"/>
    <w:rsid w:val="00FE5D33"/>
    <w:pPr>
      <w:ind w:left="1260" w:hanging="180"/>
    </w:pPr>
  </w:style>
  <w:style w:type="paragraph" w:styleId="Index8">
    <w:name w:val="index 8"/>
    <w:basedOn w:val="Standaard"/>
    <w:next w:val="Standaard"/>
    <w:autoRedefine/>
    <w:uiPriority w:val="19"/>
    <w:rsid w:val="00FE5D33"/>
    <w:pPr>
      <w:ind w:left="1440" w:hanging="180"/>
    </w:pPr>
  </w:style>
  <w:style w:type="paragraph" w:styleId="Index9">
    <w:name w:val="index 9"/>
    <w:basedOn w:val="Standaard"/>
    <w:next w:val="Standaard"/>
    <w:autoRedefine/>
    <w:uiPriority w:val="19"/>
    <w:rsid w:val="00FE5D33"/>
    <w:pPr>
      <w:ind w:left="1620" w:hanging="180"/>
    </w:pPr>
  </w:style>
  <w:style w:type="paragraph" w:styleId="Indexkop">
    <w:name w:val="index heading"/>
    <w:basedOn w:val="Standaard"/>
    <w:next w:val="Index1"/>
    <w:uiPriority w:val="19"/>
    <w:rsid w:val="00FE5D33"/>
    <w:rPr>
      <w:rFonts w:ascii="Arial" w:hAnsi="Arial" w:cs="Arial"/>
      <w:b/>
      <w:bCs/>
    </w:rPr>
  </w:style>
  <w:style w:type="paragraph" w:styleId="Inhopg1">
    <w:name w:val="toc 1"/>
    <w:basedOn w:val="Standaard"/>
    <w:next w:val="Standaard"/>
    <w:autoRedefine/>
    <w:uiPriority w:val="19"/>
    <w:rsid w:val="00FE5D33"/>
  </w:style>
  <w:style w:type="paragraph" w:styleId="Inhopg2">
    <w:name w:val="toc 2"/>
    <w:basedOn w:val="Standaard"/>
    <w:next w:val="Standaard"/>
    <w:autoRedefine/>
    <w:uiPriority w:val="19"/>
    <w:rsid w:val="00FE5D33"/>
    <w:pPr>
      <w:ind w:left="180"/>
    </w:pPr>
  </w:style>
  <w:style w:type="paragraph" w:styleId="Inhopg3">
    <w:name w:val="toc 3"/>
    <w:basedOn w:val="Standaard"/>
    <w:next w:val="Standaard"/>
    <w:autoRedefine/>
    <w:uiPriority w:val="19"/>
    <w:rsid w:val="00FE5D33"/>
    <w:pPr>
      <w:ind w:left="360"/>
    </w:pPr>
  </w:style>
  <w:style w:type="paragraph" w:styleId="Inhopg4">
    <w:name w:val="toc 4"/>
    <w:basedOn w:val="Standaard"/>
    <w:next w:val="Standaard"/>
    <w:autoRedefine/>
    <w:uiPriority w:val="19"/>
    <w:rsid w:val="00FE5D33"/>
    <w:pPr>
      <w:ind w:left="540"/>
    </w:pPr>
  </w:style>
  <w:style w:type="paragraph" w:styleId="Inhopg5">
    <w:name w:val="toc 5"/>
    <w:basedOn w:val="Standaard"/>
    <w:next w:val="Standaard"/>
    <w:autoRedefine/>
    <w:uiPriority w:val="19"/>
    <w:rsid w:val="00FE5D33"/>
    <w:pPr>
      <w:ind w:left="720"/>
    </w:pPr>
  </w:style>
  <w:style w:type="paragraph" w:styleId="Inhopg6">
    <w:name w:val="toc 6"/>
    <w:basedOn w:val="Standaard"/>
    <w:next w:val="Standaard"/>
    <w:autoRedefine/>
    <w:uiPriority w:val="19"/>
    <w:rsid w:val="00FE5D33"/>
    <w:pPr>
      <w:ind w:left="900"/>
    </w:pPr>
  </w:style>
  <w:style w:type="paragraph" w:styleId="Inhopg7">
    <w:name w:val="toc 7"/>
    <w:basedOn w:val="Standaard"/>
    <w:next w:val="Standaard"/>
    <w:autoRedefine/>
    <w:uiPriority w:val="19"/>
    <w:rsid w:val="00FE5D33"/>
    <w:pPr>
      <w:ind w:left="1080"/>
    </w:pPr>
  </w:style>
  <w:style w:type="paragraph" w:styleId="Inhopg8">
    <w:name w:val="toc 8"/>
    <w:basedOn w:val="Standaard"/>
    <w:next w:val="Standaard"/>
    <w:autoRedefine/>
    <w:uiPriority w:val="19"/>
    <w:rsid w:val="00FE5D33"/>
    <w:pPr>
      <w:ind w:left="1260"/>
    </w:pPr>
  </w:style>
  <w:style w:type="paragraph" w:styleId="Inhopg9">
    <w:name w:val="toc 9"/>
    <w:basedOn w:val="Standaard"/>
    <w:next w:val="Standaard"/>
    <w:autoRedefine/>
    <w:uiPriority w:val="19"/>
    <w:rsid w:val="00FE5D33"/>
    <w:pPr>
      <w:ind w:left="1440"/>
    </w:pPr>
  </w:style>
  <w:style w:type="paragraph" w:styleId="Kopbronvermelding">
    <w:name w:val="toa heading"/>
    <w:basedOn w:val="Standaard"/>
    <w:next w:val="Standaard"/>
    <w:uiPriority w:val="19"/>
    <w:rsid w:val="00FE5D33"/>
    <w:pPr>
      <w:spacing w:before="120"/>
    </w:pPr>
    <w:rPr>
      <w:rFonts w:ascii="Arial" w:hAnsi="Arial" w:cs="Arial"/>
      <w:b/>
      <w:bCs/>
      <w:sz w:val="24"/>
    </w:rPr>
  </w:style>
  <w:style w:type="paragraph" w:styleId="Lijstmetafbeeldingen">
    <w:name w:val="table of figures"/>
    <w:basedOn w:val="Standaard"/>
    <w:next w:val="Standaard"/>
    <w:uiPriority w:val="19"/>
    <w:rsid w:val="00FE5D33"/>
  </w:style>
  <w:style w:type="paragraph" w:styleId="Macrotekst">
    <w:name w:val="macro"/>
    <w:uiPriority w:val="19"/>
    <w:rsid w:val="00FE5D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kstopmerking">
    <w:name w:val="annotation text"/>
    <w:basedOn w:val="Standaard"/>
    <w:uiPriority w:val="19"/>
    <w:rsid w:val="00FE5D3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uiPriority w:val="19"/>
    <w:rsid w:val="00FE5D33"/>
    <w:rPr>
      <w:b/>
      <w:bCs/>
    </w:rPr>
  </w:style>
  <w:style w:type="character" w:styleId="Verwijzingopmerking">
    <w:name w:val="annotation reference"/>
    <w:uiPriority w:val="19"/>
    <w:rsid w:val="00FE5D33"/>
    <w:rPr>
      <w:sz w:val="16"/>
      <w:szCs w:val="16"/>
    </w:rPr>
  </w:style>
  <w:style w:type="character" w:styleId="Voetnootmarkering">
    <w:name w:val="footnote reference"/>
    <w:uiPriority w:val="19"/>
    <w:rsid w:val="00FE5D33"/>
    <w:rPr>
      <w:vertAlign w:val="superscript"/>
    </w:rPr>
  </w:style>
  <w:style w:type="paragraph" w:styleId="Voetnoottekst">
    <w:name w:val="footnote text"/>
    <w:basedOn w:val="Standaard"/>
    <w:uiPriority w:val="19"/>
    <w:rsid w:val="00497DF1"/>
    <w:rPr>
      <w:sz w:val="14"/>
      <w:szCs w:val="20"/>
    </w:rPr>
  </w:style>
  <w:style w:type="character" w:styleId="Paginanummer">
    <w:name w:val="page number"/>
    <w:basedOn w:val="Standaardalinea-lettertype"/>
    <w:uiPriority w:val="19"/>
    <w:rsid w:val="00FE5D33"/>
  </w:style>
  <w:style w:type="paragraph" w:styleId="Afzender">
    <w:name w:val="envelope return"/>
    <w:basedOn w:val="Plattetekst"/>
    <w:next w:val="Plattetekst"/>
    <w:uiPriority w:val="19"/>
    <w:rsid w:val="00FE5D33"/>
    <w:rPr>
      <w:rFonts w:cs="Arial"/>
      <w:szCs w:val="20"/>
    </w:rPr>
  </w:style>
  <w:style w:type="paragraph" w:styleId="Lijstopsomteken">
    <w:name w:val="List Bullet"/>
    <w:aliases w:val="streep 1"/>
    <w:basedOn w:val="Standaard"/>
    <w:uiPriority w:val="9"/>
    <w:qFormat/>
    <w:rsid w:val="00FE5D33"/>
    <w:pPr>
      <w:numPr>
        <w:numId w:val="29"/>
      </w:numPr>
    </w:pPr>
  </w:style>
  <w:style w:type="paragraph" w:styleId="Lijstopsomteken2">
    <w:name w:val="List Bullet 2"/>
    <w:aliases w:val="streep 2"/>
    <w:basedOn w:val="Lijstopsomteken"/>
    <w:uiPriority w:val="9"/>
    <w:qFormat/>
    <w:rsid w:val="00FE5D33"/>
    <w:pPr>
      <w:numPr>
        <w:ilvl w:val="1"/>
      </w:numPr>
    </w:pPr>
  </w:style>
  <w:style w:type="paragraph" w:styleId="Lijstopsomteken3">
    <w:name w:val="List Bullet 3"/>
    <w:aliases w:val="streep 3"/>
    <w:basedOn w:val="Standaard"/>
    <w:uiPriority w:val="9"/>
    <w:qFormat/>
    <w:rsid w:val="00FE5D33"/>
    <w:pPr>
      <w:numPr>
        <w:ilvl w:val="2"/>
        <w:numId w:val="29"/>
      </w:numPr>
    </w:pPr>
  </w:style>
  <w:style w:type="paragraph" w:styleId="Plattetekst2">
    <w:name w:val="Body Text 2"/>
    <w:aliases w:val="Tussenkop"/>
    <w:basedOn w:val="Standaard"/>
    <w:next w:val="Plattetekst"/>
    <w:link w:val="Plattetekst2Char"/>
    <w:uiPriority w:val="1"/>
    <w:qFormat/>
    <w:rsid w:val="00FE5D33"/>
    <w:rPr>
      <w:b/>
    </w:rPr>
  </w:style>
  <w:style w:type="character" w:customStyle="1" w:styleId="Kop1Char">
    <w:name w:val="Kop 1 Char"/>
    <w:aliases w:val="1 item Char"/>
    <w:basedOn w:val="Standaardalinea-lettertype"/>
    <w:link w:val="Kop1"/>
    <w:uiPriority w:val="4"/>
    <w:rsid w:val="00FE5D33"/>
    <w:rPr>
      <w:rFonts w:asciiTheme="minorHAnsi" w:hAnsiTheme="minorHAnsi" w:cs="Arial"/>
      <w:bCs/>
      <w:kern w:val="32"/>
      <w:sz w:val="18"/>
      <w:szCs w:val="32"/>
    </w:rPr>
  </w:style>
  <w:style w:type="character" w:customStyle="1" w:styleId="PlattetekstChar">
    <w:name w:val="Platte tekst Char"/>
    <w:basedOn w:val="Standaardalinea-lettertype"/>
    <w:link w:val="Plattetekst"/>
    <w:rsid w:val="00FE5D33"/>
    <w:rPr>
      <w:rFonts w:asciiTheme="minorHAnsi" w:hAnsiTheme="minorHAnsi"/>
      <w:sz w:val="18"/>
      <w:szCs w:val="18"/>
    </w:rPr>
  </w:style>
  <w:style w:type="character" w:customStyle="1" w:styleId="Kop2Char">
    <w:name w:val="Kop 2 Char"/>
    <w:aliases w:val="2 actie Char"/>
    <w:basedOn w:val="Standaardalinea-lettertype"/>
    <w:link w:val="Kop2"/>
    <w:uiPriority w:val="4"/>
    <w:rsid w:val="00FE5D33"/>
    <w:rPr>
      <w:rFonts w:asciiTheme="minorHAnsi" w:hAnsiTheme="minorHAnsi" w:cs="Arial"/>
      <w:bCs/>
      <w:iCs/>
      <w:sz w:val="18"/>
      <w:szCs w:val="28"/>
      <w:shd w:val="clear" w:color="auto" w:fill="D9D9D9"/>
    </w:rPr>
  </w:style>
  <w:style w:type="character" w:customStyle="1" w:styleId="Kop3Char">
    <w:name w:val="Kop 3 Char"/>
    <w:aliases w:val="3 besluit Char"/>
    <w:basedOn w:val="Standaardalinea-lettertype"/>
    <w:link w:val="Kop3"/>
    <w:uiPriority w:val="4"/>
    <w:rsid w:val="00FE5D33"/>
    <w:rPr>
      <w:rFonts w:asciiTheme="minorHAnsi" w:hAnsiTheme="minorHAnsi" w:cs="Arial"/>
      <w:bCs/>
      <w:iCs/>
      <w:sz w:val="18"/>
      <w:szCs w:val="28"/>
      <w:shd w:val="clear" w:color="auto" w:fill="D9D9D9"/>
    </w:rPr>
  </w:style>
  <w:style w:type="character" w:customStyle="1" w:styleId="Kop4Char">
    <w:name w:val="Kop 4 Char"/>
    <w:basedOn w:val="Standaardalinea-lettertype"/>
    <w:link w:val="Kop4"/>
    <w:uiPriority w:val="19"/>
    <w:semiHidden/>
    <w:rsid w:val="00FE5D33"/>
    <w:rPr>
      <w:rFonts w:asciiTheme="minorHAnsi" w:hAnsiTheme="minorHAnsi"/>
      <w:bCs/>
      <w:sz w:val="18"/>
      <w:szCs w:val="28"/>
    </w:rPr>
  </w:style>
  <w:style w:type="character" w:customStyle="1" w:styleId="Kop5Char">
    <w:name w:val="Kop 5 Char"/>
    <w:basedOn w:val="Standaardalinea-lettertype"/>
    <w:link w:val="Kop5"/>
    <w:uiPriority w:val="19"/>
    <w:semiHidden/>
    <w:rsid w:val="00FE5D33"/>
    <w:rPr>
      <w:rFonts w:asciiTheme="minorHAnsi" w:hAnsiTheme="minorHAnsi"/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uiPriority w:val="19"/>
    <w:semiHidden/>
    <w:rsid w:val="00FE5D33"/>
    <w:rPr>
      <w:b/>
      <w:bCs/>
      <w:sz w:val="22"/>
      <w:szCs w:val="22"/>
    </w:rPr>
  </w:style>
  <w:style w:type="character" w:customStyle="1" w:styleId="Kop7Char">
    <w:name w:val="Kop 7 Char"/>
    <w:basedOn w:val="Standaardalinea-lettertype"/>
    <w:link w:val="Kop7"/>
    <w:uiPriority w:val="19"/>
    <w:semiHidden/>
    <w:rsid w:val="00FE5D33"/>
    <w:rPr>
      <w:sz w:val="24"/>
      <w:szCs w:val="18"/>
    </w:rPr>
  </w:style>
  <w:style w:type="character" w:customStyle="1" w:styleId="Kop8Char">
    <w:name w:val="Kop 8 Char"/>
    <w:basedOn w:val="Standaardalinea-lettertype"/>
    <w:link w:val="Kop8"/>
    <w:uiPriority w:val="19"/>
    <w:semiHidden/>
    <w:rsid w:val="00FE5D33"/>
    <w:rPr>
      <w:i/>
      <w:iCs/>
      <w:sz w:val="24"/>
      <w:szCs w:val="18"/>
    </w:rPr>
  </w:style>
  <w:style w:type="character" w:customStyle="1" w:styleId="Kop9Char">
    <w:name w:val="Kop 9 Char"/>
    <w:basedOn w:val="Standaardalinea-lettertype"/>
    <w:link w:val="Kop9"/>
    <w:uiPriority w:val="19"/>
    <w:semiHidden/>
    <w:rsid w:val="00FE5D33"/>
    <w:rPr>
      <w:rFonts w:ascii="Arial" w:hAnsi="Arial" w:cs="Arial"/>
      <w:sz w:val="22"/>
      <w:szCs w:val="22"/>
    </w:rPr>
  </w:style>
  <w:style w:type="character" w:customStyle="1" w:styleId="Plattetekst2Char">
    <w:name w:val="Platte tekst 2 Char"/>
    <w:aliases w:val="Tussenkop Char"/>
    <w:basedOn w:val="Standaardalinea-lettertype"/>
    <w:link w:val="Plattetekst2"/>
    <w:uiPriority w:val="1"/>
    <w:rsid w:val="00FE5D33"/>
    <w:rPr>
      <w:rFonts w:asciiTheme="minorHAnsi" w:hAnsiTheme="minorHAnsi"/>
      <w:b/>
      <w:sz w:val="18"/>
      <w:szCs w:val="18"/>
    </w:rPr>
  </w:style>
  <w:style w:type="character" w:styleId="Hyperlink">
    <w:name w:val="Hyperlink"/>
    <w:basedOn w:val="Standaardalinea-lettertype"/>
    <w:uiPriority w:val="99"/>
    <w:rsid w:val="00C308B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308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nhb.n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pleidingen@knhb.n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etske.stel\Documents\Sjablonen_KNHB\WGSjabl\Blanco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NHB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BF55DBE55AB4988418678FE488A4A" ma:contentTypeVersion="10" ma:contentTypeDescription="Een nieuw document maken." ma:contentTypeScope="" ma:versionID="b247a101c7e428a777bc6cf4738a505f">
  <xsd:schema xmlns:xsd="http://www.w3.org/2001/XMLSchema" xmlns:xs="http://www.w3.org/2001/XMLSchema" xmlns:p="http://schemas.microsoft.com/office/2006/metadata/properties" xmlns:ns2="149ef665-b578-4bd6-9244-a649c9d6c7da" xmlns:ns3="6d5f5e42-87d5-486f-9cf3-21cb99428147" targetNamespace="http://schemas.microsoft.com/office/2006/metadata/properties" ma:root="true" ma:fieldsID="1f411da4a0cca8912263f26d21c2a3b7" ns2:_="" ns3:_="">
    <xsd:import namespace="149ef665-b578-4bd6-9244-a649c9d6c7da"/>
    <xsd:import namespace="6d5f5e42-87d5-486f-9cf3-21cb9942814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9ef665-b578-4bd6-9244-a649c9d6c7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f5e42-87d5-486f-9cf3-21cb994281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9EC2F-7B5D-4CF6-8376-1FD1E175D6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C75348-EE7D-403F-B256-53FDE8FBBC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9CC4BC-65F8-40C0-BFBB-2890B2748A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9ef665-b578-4bd6-9244-a649c9d6c7da"/>
    <ds:schemaRef ds:uri="6d5f5e42-87d5-486f-9cf3-21cb994281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9E047B-4690-4B3C-BB90-D1BAB3305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</Template>
  <TotalTime>3</TotalTime>
  <Pages>3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Matsu Consultancy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Kipp</dc:creator>
  <cp:keywords/>
  <dc:description/>
  <cp:lastModifiedBy>Floor den Daas</cp:lastModifiedBy>
  <cp:revision>3</cp:revision>
  <cp:lastPrinted>1899-12-31T23:00:00Z</cp:lastPrinted>
  <dcterms:created xsi:type="dcterms:W3CDTF">2019-11-22T08:38:00Z</dcterms:created>
  <dcterms:modified xsi:type="dcterms:W3CDTF">2019-12-10T20:36:00Z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trict">
    <vt:lpwstr>2</vt:lpwstr>
  </property>
  <property fmtid="{D5CDD505-2E9C-101B-9397-08002B2CF9AE}" pid="3" name="BriefType">
    <vt:lpwstr>Brief voor bijlage e-mail</vt:lpwstr>
  </property>
  <property fmtid="{D5CDD505-2E9C-101B-9397-08002B2CF9AE}" pid="4" name="DocumentType">
    <vt:lpwstr>13</vt:lpwstr>
  </property>
  <property fmtid="{D5CDD505-2E9C-101B-9397-08002B2CF9AE}" pid="5" name="ContentTypeId">
    <vt:lpwstr>0x0101007CCBF55DBE55AB4988418678FE488A4A</vt:lpwstr>
  </property>
  <property fmtid="{D5CDD505-2E9C-101B-9397-08002B2CF9AE}" pid="6" name="AuthorIds_UIVersion_6144">
    <vt:lpwstr>2281</vt:lpwstr>
  </property>
</Properties>
</file>